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7A337C4" w14:textId="560DA556" w:rsidR="00577D53" w:rsidRPr="0072044B" w:rsidRDefault="004574C5" w:rsidP="000A0CE0">
      <w:pPr>
        <w:rPr>
          <w:rFonts w:ascii="Arial" w:eastAsiaTheme="minorHAnsi" w:hAnsi="Arial" w:cs="Arial"/>
          <w:sz w:val="21"/>
          <w:szCs w:val="21"/>
          <w:lang w:val="es-MX" w:eastAsia="en-US"/>
        </w:rPr>
      </w:pPr>
      <w:r>
        <w:drawing>
          <wp:anchor distT="0" distB="0" distL="114300" distR="114300" simplePos="0" relativeHeight="251658240" behindDoc="0" locked="0" layoutInCell="1" allowOverlap="1" wp14:anchorId="1DD5F7AE" wp14:editId="26A07F3D">
            <wp:simplePos x="0" y="0"/>
            <wp:positionH relativeFrom="column">
              <wp:posOffset>-434340</wp:posOffset>
            </wp:positionH>
            <wp:positionV relativeFrom="paragraph">
              <wp:posOffset>0</wp:posOffset>
            </wp:positionV>
            <wp:extent cx="7115175" cy="4427855"/>
            <wp:effectExtent l="0" t="0" r="9525" b="0"/>
            <wp:wrapTopAndBottom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5175" cy="442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EA06D" w14:textId="648CB220" w:rsidR="004574C5" w:rsidRDefault="004574C5" w:rsidP="00E03598">
      <w:pPr>
        <w:pStyle w:val="Prrafodelista"/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3" w:line="241" w:lineRule="exact"/>
        <w:contextualSpacing w:val="0"/>
        <w:jc w:val="both"/>
        <w:rPr>
          <w:rFonts w:ascii="Arial" w:hAnsi="Arial" w:cs="Arial"/>
          <w:sz w:val="21"/>
          <w:szCs w:val="21"/>
          <w:lang w:val="es-MX"/>
        </w:rPr>
      </w:pPr>
      <w:r w:rsidRPr="0072044B">
        <w:rPr>
          <w:rFonts w:ascii="Arial" w:hAnsi="Arial" w:cs="Arial"/>
          <w:sz w:val="21"/>
          <w:szCs w:val="21"/>
          <w:lang w:val="es-MX"/>
        </w:rPr>
        <w:t xml:space="preserve">Entregar en </w:t>
      </w:r>
      <w:r w:rsidRPr="0072044B">
        <w:rPr>
          <w:rFonts w:ascii="Arial" w:hAnsi="Arial" w:cs="Arial"/>
          <w:spacing w:val="-2"/>
          <w:sz w:val="21"/>
          <w:szCs w:val="21"/>
          <w:lang w:val="es-MX"/>
        </w:rPr>
        <w:t xml:space="preserve">la </w:t>
      </w:r>
      <w:r w:rsidRPr="0072044B">
        <w:rPr>
          <w:rFonts w:ascii="Arial" w:hAnsi="Arial" w:cs="Arial"/>
          <w:sz w:val="21"/>
          <w:szCs w:val="21"/>
          <w:lang w:val="es-MX"/>
        </w:rPr>
        <w:t>oficina de la Dirección de Ordenamiento Territorial para recibir un</w:t>
      </w:r>
      <w:r w:rsidRPr="0072044B">
        <w:rPr>
          <w:rFonts w:ascii="Arial" w:hAnsi="Arial" w:cs="Arial"/>
          <w:spacing w:val="-1"/>
          <w:sz w:val="21"/>
          <w:szCs w:val="21"/>
          <w:lang w:val="es-MX"/>
        </w:rPr>
        <w:t xml:space="preserve"> </w:t>
      </w:r>
      <w:r w:rsidRPr="0072044B">
        <w:rPr>
          <w:rFonts w:ascii="Arial" w:hAnsi="Arial" w:cs="Arial"/>
          <w:sz w:val="21"/>
          <w:szCs w:val="21"/>
          <w:lang w:val="es-MX"/>
        </w:rPr>
        <w:t>FOLIO.</w:t>
      </w:r>
    </w:p>
    <w:p w14:paraId="5B9F42F4" w14:textId="4A6AE84D" w:rsidR="00577D53" w:rsidRPr="0072044B" w:rsidRDefault="00577D53" w:rsidP="00E03598">
      <w:pPr>
        <w:pStyle w:val="Prrafodelista"/>
        <w:widowControl w:val="0"/>
        <w:numPr>
          <w:ilvl w:val="0"/>
          <w:numId w:val="1"/>
        </w:numPr>
        <w:tabs>
          <w:tab w:val="left" w:pos="820"/>
        </w:tabs>
        <w:autoSpaceDE w:val="0"/>
        <w:autoSpaceDN w:val="0"/>
        <w:spacing w:before="3" w:line="241" w:lineRule="exact"/>
        <w:contextualSpacing w:val="0"/>
        <w:jc w:val="both"/>
        <w:rPr>
          <w:rFonts w:ascii="Arial" w:hAnsi="Arial" w:cs="Arial"/>
          <w:sz w:val="21"/>
          <w:szCs w:val="21"/>
          <w:lang w:val="es-MX"/>
        </w:rPr>
      </w:pPr>
      <w:r w:rsidRPr="0072044B">
        <w:rPr>
          <w:rFonts w:ascii="Arial" w:hAnsi="Arial" w:cs="Arial"/>
          <w:sz w:val="21"/>
          <w:szCs w:val="21"/>
          <w:lang w:val="es-MX"/>
        </w:rPr>
        <w:t>Enumerar y titular los anexos que fundamentan el planteamiento.</w:t>
      </w:r>
    </w:p>
    <w:p w14:paraId="07D861F0" w14:textId="77777777" w:rsidR="00577D53" w:rsidRPr="00E03598" w:rsidRDefault="00577D53" w:rsidP="00577D53">
      <w:pPr>
        <w:widowControl w:val="0"/>
        <w:tabs>
          <w:tab w:val="left" w:pos="820"/>
        </w:tabs>
        <w:autoSpaceDE w:val="0"/>
        <w:autoSpaceDN w:val="0"/>
        <w:spacing w:before="3" w:line="241" w:lineRule="exact"/>
        <w:rPr>
          <w:rFonts w:ascii="Arial" w:hAnsi="Arial" w:cs="Arial"/>
          <w:sz w:val="21"/>
          <w:lang w:val="es-MX"/>
        </w:rPr>
      </w:pPr>
    </w:p>
    <w:tbl>
      <w:tblPr>
        <w:tblStyle w:val="TableNormal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46"/>
        <w:gridCol w:w="3040"/>
        <w:gridCol w:w="538"/>
        <w:gridCol w:w="3228"/>
        <w:gridCol w:w="610"/>
      </w:tblGrid>
      <w:tr w:rsidR="00577D53" w:rsidRPr="00E03598" w14:paraId="7A55302A" w14:textId="77777777" w:rsidTr="00F72D62">
        <w:trPr>
          <w:trHeight w:val="394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1331D8C1" w14:textId="77777777" w:rsidR="00577D53" w:rsidRPr="00E03598" w:rsidRDefault="00577D53" w:rsidP="00F72D62">
            <w:pPr>
              <w:pStyle w:val="TableParagraph"/>
              <w:numPr>
                <w:ilvl w:val="0"/>
                <w:numId w:val="2"/>
              </w:numPr>
              <w:rPr>
                <w:rFonts w:ascii="Times New Roman"/>
                <w:b/>
                <w:bCs/>
                <w:sz w:val="18"/>
                <w:lang w:val="es-MX"/>
              </w:rPr>
            </w:pPr>
            <w:r w:rsidRPr="00E03598">
              <w:rPr>
                <w:b/>
                <w:bCs/>
                <w:sz w:val="24"/>
                <w:szCs w:val="36"/>
                <w:lang w:val="es-MX"/>
              </w:rPr>
              <w:t>Datos de Contacto</w:t>
            </w:r>
          </w:p>
        </w:tc>
      </w:tr>
      <w:tr w:rsidR="00577D53" w:rsidRPr="00E03598" w14:paraId="73862BCC" w14:textId="77777777" w:rsidTr="0072044B">
        <w:trPr>
          <w:trHeight w:val="850"/>
        </w:trPr>
        <w:tc>
          <w:tcPr>
            <w:tcW w:w="1278" w:type="pct"/>
            <w:vAlign w:val="center"/>
          </w:tcPr>
          <w:p w14:paraId="3125A31C" w14:textId="5C463D3C" w:rsidR="00577D53" w:rsidRPr="00E03598" w:rsidRDefault="00577D53" w:rsidP="00F72D62">
            <w:pPr>
              <w:pStyle w:val="TableParagraph"/>
              <w:spacing w:before="118"/>
              <w:ind w:left="422" w:right="72" w:hanging="316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 xml:space="preserve">1. Nombre </w:t>
            </w:r>
            <w:r w:rsidR="006A6E41">
              <w:rPr>
                <w:sz w:val="18"/>
                <w:lang w:val="es-MX"/>
              </w:rPr>
              <w:t xml:space="preserve">y firma </w:t>
            </w:r>
            <w:bookmarkStart w:id="0" w:name="_GoBack"/>
            <w:bookmarkEnd w:id="0"/>
            <w:r w:rsidRPr="00E03598">
              <w:rPr>
                <w:sz w:val="18"/>
                <w:lang w:val="es-MX"/>
              </w:rPr>
              <w:t>de la persona responsable de presentar la Propuesta:</w:t>
            </w:r>
          </w:p>
        </w:tc>
        <w:tc>
          <w:tcPr>
            <w:tcW w:w="3722" w:type="pct"/>
            <w:gridSpan w:val="4"/>
            <w:vAlign w:val="center"/>
          </w:tcPr>
          <w:p w14:paraId="0BEF39B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169AC757" w14:textId="77777777" w:rsidTr="0072044B">
        <w:trPr>
          <w:trHeight w:val="850"/>
        </w:trPr>
        <w:tc>
          <w:tcPr>
            <w:tcW w:w="1278" w:type="pct"/>
            <w:vAlign w:val="center"/>
          </w:tcPr>
          <w:p w14:paraId="7D4B16C9" w14:textId="77777777" w:rsidR="00577D53" w:rsidRPr="00E03598" w:rsidRDefault="00577D53" w:rsidP="00F72D62">
            <w:pPr>
              <w:pStyle w:val="TableParagraph"/>
              <w:spacing w:before="120" w:line="237" w:lineRule="auto"/>
              <w:ind w:left="422" w:right="72" w:hanging="316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2. Domicilio para recibir notificaciones:</w:t>
            </w:r>
          </w:p>
        </w:tc>
        <w:tc>
          <w:tcPr>
            <w:tcW w:w="3722" w:type="pct"/>
            <w:gridSpan w:val="4"/>
            <w:vAlign w:val="center"/>
          </w:tcPr>
          <w:p w14:paraId="44B6099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5513FEC2" w14:textId="77777777" w:rsidTr="0072044B">
        <w:trPr>
          <w:trHeight w:val="850"/>
        </w:trPr>
        <w:tc>
          <w:tcPr>
            <w:tcW w:w="1278" w:type="pct"/>
            <w:vAlign w:val="center"/>
          </w:tcPr>
          <w:p w14:paraId="4ADE1425" w14:textId="77777777" w:rsidR="00577D53" w:rsidRPr="00E03598" w:rsidRDefault="00577D53" w:rsidP="00F72D62">
            <w:pPr>
              <w:pStyle w:val="TableParagraph"/>
              <w:spacing w:before="3" w:line="204" w:lineRule="exact"/>
              <w:ind w:left="423" w:right="72" w:hanging="316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3. Correo electrónico de contacto:</w:t>
            </w:r>
          </w:p>
        </w:tc>
        <w:tc>
          <w:tcPr>
            <w:tcW w:w="3722" w:type="pct"/>
            <w:gridSpan w:val="4"/>
            <w:vAlign w:val="center"/>
          </w:tcPr>
          <w:p w14:paraId="44B7AA7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166EF063" w14:textId="77777777" w:rsidTr="0072044B">
        <w:trPr>
          <w:trHeight w:val="850"/>
        </w:trPr>
        <w:tc>
          <w:tcPr>
            <w:tcW w:w="1278" w:type="pct"/>
            <w:vAlign w:val="center"/>
          </w:tcPr>
          <w:p w14:paraId="7B213CA7" w14:textId="77777777" w:rsidR="00577D53" w:rsidRPr="00E03598" w:rsidRDefault="00577D53" w:rsidP="00F72D62">
            <w:pPr>
              <w:pStyle w:val="TableParagraph"/>
              <w:spacing w:before="118"/>
              <w:ind w:left="107" w:right="72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4. Teléfono de contacto:</w:t>
            </w:r>
          </w:p>
        </w:tc>
        <w:tc>
          <w:tcPr>
            <w:tcW w:w="3722" w:type="pct"/>
            <w:gridSpan w:val="4"/>
            <w:vAlign w:val="center"/>
          </w:tcPr>
          <w:p w14:paraId="4520CD40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1F0112C0" w14:textId="77777777" w:rsidTr="00F72D62">
        <w:trPr>
          <w:trHeight w:val="446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3908BB2A" w14:textId="77777777" w:rsidR="00577D53" w:rsidRPr="00E03598" w:rsidRDefault="00577D53" w:rsidP="00F72D62">
            <w:pPr>
              <w:pStyle w:val="Prrafodelista"/>
              <w:numPr>
                <w:ilvl w:val="0"/>
                <w:numId w:val="2"/>
              </w:numPr>
              <w:tabs>
                <w:tab w:val="left" w:pos="820"/>
              </w:tabs>
              <w:spacing w:after="6"/>
              <w:contextualSpacing w:val="0"/>
              <w:rPr>
                <w:b/>
                <w:lang w:val="es-MX"/>
              </w:rPr>
            </w:pPr>
            <w:r w:rsidRPr="00E03598">
              <w:rPr>
                <w:b/>
                <w:lang w:val="es-MX"/>
              </w:rPr>
              <w:lastRenderedPageBreak/>
              <w:t>Datos de la</w:t>
            </w:r>
            <w:r w:rsidRPr="00E03598">
              <w:rPr>
                <w:b/>
                <w:spacing w:val="-1"/>
                <w:lang w:val="es-MX"/>
              </w:rPr>
              <w:t xml:space="preserve"> </w:t>
            </w:r>
            <w:r w:rsidRPr="00E03598">
              <w:rPr>
                <w:b/>
                <w:lang w:val="es-MX"/>
              </w:rPr>
              <w:t>Propuesta</w:t>
            </w:r>
          </w:p>
        </w:tc>
      </w:tr>
      <w:tr w:rsidR="00577D53" w:rsidRPr="00E03598" w14:paraId="70F29C53" w14:textId="77777777" w:rsidTr="00F72D62">
        <w:trPr>
          <w:trHeight w:val="446"/>
        </w:trPr>
        <w:tc>
          <w:tcPr>
            <w:tcW w:w="1278" w:type="pct"/>
            <w:vAlign w:val="center"/>
          </w:tcPr>
          <w:p w14:paraId="07391716" w14:textId="77777777" w:rsidR="00577D53" w:rsidRPr="00E03598" w:rsidRDefault="00577D53" w:rsidP="00F72D62">
            <w:pPr>
              <w:pStyle w:val="TableParagraph"/>
              <w:spacing w:before="118"/>
              <w:ind w:left="107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5. Título de la propuesta:</w:t>
            </w:r>
          </w:p>
        </w:tc>
        <w:tc>
          <w:tcPr>
            <w:tcW w:w="3722" w:type="pct"/>
            <w:gridSpan w:val="4"/>
            <w:vAlign w:val="center"/>
          </w:tcPr>
          <w:p w14:paraId="3437577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A238470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F9CA17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6EB37D5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8C9CBE8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00A061D8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3D657CA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339F614F" w14:textId="77777777" w:rsidTr="00F72D62">
        <w:trPr>
          <w:trHeight w:val="446"/>
        </w:trPr>
        <w:tc>
          <w:tcPr>
            <w:tcW w:w="1278" w:type="pct"/>
            <w:vAlign w:val="center"/>
          </w:tcPr>
          <w:p w14:paraId="26640D7C" w14:textId="77777777" w:rsidR="00577D53" w:rsidRPr="00E03598" w:rsidRDefault="00577D53" w:rsidP="0072044B">
            <w:pPr>
              <w:pStyle w:val="TableParagraph"/>
              <w:spacing w:before="118"/>
              <w:ind w:left="326" w:hanging="142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6. Número y título del apartado del Documento sobre el cuál se realiza el Planteamiento</w:t>
            </w:r>
          </w:p>
        </w:tc>
        <w:tc>
          <w:tcPr>
            <w:tcW w:w="3722" w:type="pct"/>
            <w:gridSpan w:val="4"/>
            <w:vAlign w:val="center"/>
          </w:tcPr>
          <w:p w14:paraId="67660A83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  <w:p w14:paraId="50AE33D5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  <w:p w14:paraId="46074FF7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  <w:p w14:paraId="21938B8D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  <w:p w14:paraId="345D6B60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  <w:p w14:paraId="7EED22D4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  <w:p w14:paraId="6A5E20DD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  <w:p w14:paraId="381FB63F" w14:textId="77777777" w:rsidR="00577D53" w:rsidRPr="00E03598" w:rsidRDefault="00577D53" w:rsidP="00F72D62">
            <w:pPr>
              <w:pStyle w:val="TableParagraph"/>
              <w:spacing w:line="201" w:lineRule="exact"/>
              <w:ind w:left="12"/>
              <w:rPr>
                <w:sz w:val="18"/>
                <w:lang w:val="es-MX"/>
              </w:rPr>
            </w:pPr>
          </w:p>
        </w:tc>
      </w:tr>
      <w:tr w:rsidR="00577D53" w:rsidRPr="00E03598" w14:paraId="01F68F28" w14:textId="77777777" w:rsidTr="00F72D62">
        <w:trPr>
          <w:trHeight w:val="446"/>
        </w:trPr>
        <w:tc>
          <w:tcPr>
            <w:tcW w:w="1278" w:type="pct"/>
            <w:vAlign w:val="center"/>
          </w:tcPr>
          <w:p w14:paraId="0464E60D" w14:textId="77777777" w:rsidR="00577D53" w:rsidRPr="00E03598" w:rsidRDefault="00577D53" w:rsidP="00F72D62">
            <w:pPr>
              <w:pStyle w:val="TableParagraph"/>
              <w:spacing w:before="118"/>
              <w:ind w:left="326" w:hanging="142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7. Descripción breve del Planteamiento</w:t>
            </w:r>
          </w:p>
        </w:tc>
        <w:tc>
          <w:tcPr>
            <w:tcW w:w="3722" w:type="pct"/>
            <w:gridSpan w:val="4"/>
            <w:vAlign w:val="center"/>
          </w:tcPr>
          <w:p w14:paraId="2DDA25BD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4E6932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CA85B05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1B8A17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317131E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67454B4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6865B36A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0A0D46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5026184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763F1D3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0410292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90C697D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C37C110" w14:textId="77777777" w:rsidR="00577D53" w:rsidRPr="00E03598" w:rsidRDefault="00577D53" w:rsidP="00F72D62">
            <w:pPr>
              <w:tabs>
                <w:tab w:val="left" w:pos="1185"/>
              </w:tabs>
              <w:rPr>
                <w:lang w:val="es-MX"/>
              </w:rPr>
            </w:pPr>
            <w:r w:rsidRPr="00E03598">
              <w:rPr>
                <w:lang w:val="es-MX"/>
              </w:rPr>
              <w:tab/>
            </w:r>
          </w:p>
        </w:tc>
      </w:tr>
      <w:tr w:rsidR="00577D53" w:rsidRPr="00E03598" w14:paraId="3901EBA3" w14:textId="77777777" w:rsidTr="00F72D62">
        <w:trPr>
          <w:trHeight w:val="446"/>
        </w:trPr>
        <w:tc>
          <w:tcPr>
            <w:tcW w:w="1278" w:type="pct"/>
            <w:vAlign w:val="center"/>
          </w:tcPr>
          <w:p w14:paraId="6ADEAD3F" w14:textId="77777777" w:rsidR="00577D53" w:rsidRPr="00E03598" w:rsidRDefault="00577D53" w:rsidP="00F72D62">
            <w:pPr>
              <w:pStyle w:val="TableParagraph"/>
              <w:spacing w:before="118"/>
              <w:ind w:left="326" w:hanging="142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8. Justificación del Planteamiento</w:t>
            </w:r>
          </w:p>
        </w:tc>
        <w:tc>
          <w:tcPr>
            <w:tcW w:w="3722" w:type="pct"/>
            <w:gridSpan w:val="4"/>
            <w:vAlign w:val="center"/>
          </w:tcPr>
          <w:p w14:paraId="7BA9412C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7362C7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6455D32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B93A41D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A0BD7E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366C44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0884F8A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0446AE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0BC6BF6C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62AA440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1A0B1F9D" w14:textId="77777777" w:rsidTr="00F72D62">
        <w:trPr>
          <w:trHeight w:val="446"/>
        </w:trPr>
        <w:tc>
          <w:tcPr>
            <w:tcW w:w="1278" w:type="pct"/>
            <w:vAlign w:val="center"/>
          </w:tcPr>
          <w:p w14:paraId="19B98D2E" w14:textId="77777777" w:rsidR="00577D53" w:rsidRPr="00E03598" w:rsidRDefault="00577D53" w:rsidP="0072044B">
            <w:pPr>
              <w:pStyle w:val="TableParagraph"/>
              <w:spacing w:before="118"/>
              <w:ind w:left="326" w:hanging="142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9. Beneficio ambiental que representa el Planteamiento</w:t>
            </w:r>
          </w:p>
        </w:tc>
        <w:tc>
          <w:tcPr>
            <w:tcW w:w="3722" w:type="pct"/>
            <w:gridSpan w:val="4"/>
            <w:vAlign w:val="center"/>
          </w:tcPr>
          <w:p w14:paraId="7E69E3B1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F50F02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F1A66A2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2E0137E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9589CEA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788BC8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3B5B39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CB800F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5E9E6450" w14:textId="77777777" w:rsidTr="0072044B">
        <w:trPr>
          <w:trHeight w:val="1701"/>
        </w:trPr>
        <w:tc>
          <w:tcPr>
            <w:tcW w:w="1278" w:type="pct"/>
            <w:vAlign w:val="center"/>
          </w:tcPr>
          <w:p w14:paraId="37C88FDF" w14:textId="77777777" w:rsidR="00577D53" w:rsidRPr="0072044B" w:rsidRDefault="00577D53" w:rsidP="0072044B">
            <w:pPr>
              <w:pStyle w:val="TableParagraph"/>
              <w:spacing w:before="118"/>
              <w:ind w:left="326" w:hanging="142"/>
              <w:rPr>
                <w:spacing w:val="-6"/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 xml:space="preserve">10. Cuenta con información adicional </w:t>
            </w:r>
            <w:r w:rsidRPr="00E03598">
              <w:rPr>
                <w:spacing w:val="-6"/>
                <w:sz w:val="13"/>
                <w:lang w:val="es-MX"/>
              </w:rPr>
              <w:t xml:space="preserve">(deberá enlistarla </w:t>
            </w:r>
            <w:r w:rsidRPr="00E03598">
              <w:rPr>
                <w:spacing w:val="-5"/>
                <w:sz w:val="13"/>
                <w:lang w:val="es-MX"/>
              </w:rPr>
              <w:t xml:space="preserve">como </w:t>
            </w:r>
            <w:r w:rsidRPr="00E03598">
              <w:rPr>
                <w:spacing w:val="-6"/>
                <w:sz w:val="13"/>
                <w:lang w:val="es-MX"/>
              </w:rPr>
              <w:t>anexo)</w:t>
            </w:r>
            <w:r w:rsidRPr="00E03598">
              <w:rPr>
                <w:spacing w:val="-6"/>
                <w:sz w:val="18"/>
                <w:lang w:val="es-MX"/>
              </w:rPr>
              <w:t>:</w:t>
            </w:r>
          </w:p>
        </w:tc>
        <w:tc>
          <w:tcPr>
            <w:tcW w:w="1526" w:type="pct"/>
            <w:vAlign w:val="center"/>
          </w:tcPr>
          <w:p w14:paraId="24441C94" w14:textId="77777777" w:rsidR="00577D53" w:rsidRPr="00E03598" w:rsidRDefault="00577D53" w:rsidP="00F72D62">
            <w:pPr>
              <w:pStyle w:val="TableParagraph"/>
              <w:rPr>
                <w:sz w:val="18"/>
                <w:lang w:val="es-MX"/>
              </w:rPr>
            </w:pPr>
          </w:p>
          <w:p w14:paraId="640926F1" w14:textId="77777777" w:rsidR="00577D53" w:rsidRPr="00E03598" w:rsidRDefault="00577D53" w:rsidP="00F72D62">
            <w:pPr>
              <w:pStyle w:val="TableParagraph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 xml:space="preserve">SI  </w:t>
            </w:r>
          </w:p>
        </w:tc>
        <w:tc>
          <w:tcPr>
            <w:tcW w:w="270" w:type="pct"/>
            <w:vAlign w:val="center"/>
          </w:tcPr>
          <w:p w14:paraId="4E27C8D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  <w:tc>
          <w:tcPr>
            <w:tcW w:w="1620" w:type="pct"/>
            <w:vAlign w:val="center"/>
          </w:tcPr>
          <w:p w14:paraId="6750990D" w14:textId="77777777" w:rsidR="00577D53" w:rsidRPr="00E03598" w:rsidRDefault="00577D53" w:rsidP="00F72D62">
            <w:pPr>
              <w:pStyle w:val="TableParagraph"/>
              <w:rPr>
                <w:sz w:val="18"/>
                <w:lang w:val="es-MX"/>
              </w:rPr>
            </w:pPr>
          </w:p>
          <w:p w14:paraId="1A0C635D" w14:textId="77777777" w:rsidR="00577D53" w:rsidRPr="00E03598" w:rsidRDefault="00577D53" w:rsidP="00F72D62">
            <w:pPr>
              <w:pStyle w:val="TableParagraph"/>
              <w:rPr>
                <w:sz w:val="18"/>
                <w:lang w:val="es-MX"/>
              </w:rPr>
            </w:pPr>
            <w:r w:rsidRPr="00E03598">
              <w:rPr>
                <w:sz w:val="18"/>
                <w:lang w:val="es-MX"/>
              </w:rPr>
              <w:t>NO</w:t>
            </w:r>
          </w:p>
        </w:tc>
        <w:tc>
          <w:tcPr>
            <w:tcW w:w="305" w:type="pct"/>
            <w:vAlign w:val="center"/>
          </w:tcPr>
          <w:p w14:paraId="684C9FE1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78C5161D" w14:textId="77777777" w:rsidTr="0072044B">
        <w:trPr>
          <w:trHeight w:val="567"/>
        </w:trPr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7D7B2847" w14:textId="77777777" w:rsidR="00577D53" w:rsidRPr="0072044B" w:rsidRDefault="00577D53" w:rsidP="0072044B">
            <w:pPr>
              <w:pStyle w:val="Prrafodelista"/>
              <w:numPr>
                <w:ilvl w:val="0"/>
                <w:numId w:val="2"/>
              </w:numPr>
              <w:tabs>
                <w:tab w:val="left" w:pos="820"/>
              </w:tabs>
              <w:spacing w:before="93"/>
              <w:contextualSpacing w:val="0"/>
              <w:rPr>
                <w:b/>
                <w:lang w:val="es-MX"/>
              </w:rPr>
            </w:pPr>
            <w:r w:rsidRPr="00E03598">
              <w:rPr>
                <w:b/>
                <w:lang w:val="es-MX"/>
              </w:rPr>
              <w:t>Anexos</w:t>
            </w:r>
          </w:p>
        </w:tc>
      </w:tr>
      <w:tr w:rsidR="00577D53" w:rsidRPr="00E03598" w14:paraId="1ED11E23" w14:textId="77777777" w:rsidTr="00F72D62">
        <w:trPr>
          <w:trHeight w:val="446"/>
        </w:trPr>
        <w:tc>
          <w:tcPr>
            <w:tcW w:w="5000" w:type="pct"/>
            <w:gridSpan w:val="5"/>
            <w:shd w:val="clear" w:color="auto" w:fill="44546A" w:themeFill="text2"/>
            <w:vAlign w:val="center"/>
          </w:tcPr>
          <w:p w14:paraId="3BEE4D26" w14:textId="77777777" w:rsidR="00577D53" w:rsidRPr="00E03598" w:rsidRDefault="00577D53" w:rsidP="00F72D62">
            <w:pPr>
              <w:pStyle w:val="Ttulo2"/>
              <w:spacing w:before="94"/>
              <w:outlineLvl w:val="1"/>
              <w:rPr>
                <w:color w:val="FFFFFF" w:themeColor="background1"/>
                <w:lang w:val="es-MX"/>
              </w:rPr>
            </w:pPr>
            <w:r w:rsidRPr="00E03598">
              <w:rPr>
                <w:color w:val="FFFFFF" w:themeColor="background1"/>
                <w:lang w:val="es-MX"/>
              </w:rPr>
              <w:t>Número y título de anexos que fundamentan el planteamiento:</w:t>
            </w:r>
          </w:p>
          <w:p w14:paraId="401272F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  <w:tr w:rsidR="00577D53" w:rsidRPr="00E03598" w14:paraId="4E4B513E" w14:textId="77777777" w:rsidTr="00F72D62">
        <w:trPr>
          <w:trHeight w:val="446"/>
        </w:trPr>
        <w:tc>
          <w:tcPr>
            <w:tcW w:w="5000" w:type="pct"/>
            <w:gridSpan w:val="5"/>
            <w:vAlign w:val="center"/>
          </w:tcPr>
          <w:p w14:paraId="577DE53A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3CFCAF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5AA7153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6CA3FD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67FFE7E8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F70901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C548FE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321910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9C6443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633B710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902CCC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B770B0C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0EF7E8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ED629E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913795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B22A4F8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B1F97E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6147D7F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B1F4A8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A7AEB45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8A081D1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0A12144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00860EBD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1F024C1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64BECD83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06DF1849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37B363B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80529FC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928A5D3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76E8478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5DCA9F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0D712F51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A30EDF3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2254D9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C1F1456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4F5C3010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EACA35E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6004008C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495EBEE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688C09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751EE85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D3859F3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75DFC638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4C457C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B68CD8E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1EA28D04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5D08906B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C993B07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0D7A5370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8DFA5A3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  <w:p w14:paraId="26E22FAA" w14:textId="77777777" w:rsidR="00577D53" w:rsidRPr="00E03598" w:rsidRDefault="00577D53" w:rsidP="00F72D62">
            <w:pPr>
              <w:pStyle w:val="TableParagraph"/>
              <w:rPr>
                <w:rFonts w:ascii="Times New Roman"/>
                <w:sz w:val="18"/>
                <w:lang w:val="es-MX"/>
              </w:rPr>
            </w:pPr>
          </w:p>
        </w:tc>
      </w:tr>
    </w:tbl>
    <w:p w14:paraId="3A78921D" w14:textId="77777777" w:rsidR="00D311FF" w:rsidRPr="00E03598" w:rsidRDefault="00D311FF">
      <w:pPr>
        <w:rPr>
          <w:lang w:val="es-MX"/>
        </w:rPr>
      </w:pPr>
    </w:p>
    <w:sectPr w:rsidR="00D311FF" w:rsidRPr="00E03598" w:rsidSect="00E03598">
      <w:headerReference w:type="default" r:id="rId8"/>
      <w:footerReference w:type="default" r:id="rId9"/>
      <w:pgSz w:w="12240" w:h="15840"/>
      <w:pgMar w:top="2268" w:right="1134" w:bottom="1418" w:left="1134" w:header="709" w:footer="3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B8D253" w14:textId="77777777" w:rsidR="00671C4E" w:rsidRDefault="00671C4E" w:rsidP="00D311FF">
      <w:r>
        <w:separator/>
      </w:r>
    </w:p>
  </w:endnote>
  <w:endnote w:type="continuationSeparator" w:id="0">
    <w:p w14:paraId="7E73938C" w14:textId="77777777" w:rsidR="00671C4E" w:rsidRDefault="00671C4E" w:rsidP="00D31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40704501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  <w:lang w:val="es-ES"/>
      </w:rPr>
    </w:sdtEndPr>
    <w:sdtContent>
      <w:p w14:paraId="0AFFFC0B" w14:textId="77777777" w:rsidR="00577D53" w:rsidRDefault="00577D53">
        <w:pPr>
          <w:pStyle w:val="Piedepgin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b/>
            <w:bCs/>
            <w:lang w:val="es-ES"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  <w:lang w:val="es-ES"/>
          </w:rPr>
          <w:t xml:space="preserve"> | </w:t>
        </w:r>
        <w:r>
          <w:rPr>
            <w:color w:val="7F7F7F" w:themeColor="background1" w:themeShade="7F"/>
            <w:spacing w:val="60"/>
            <w:lang w:val="es-ES"/>
          </w:rPr>
          <w:t>Página</w:t>
        </w:r>
      </w:p>
    </w:sdtContent>
  </w:sdt>
  <w:p w14:paraId="1974E433" w14:textId="77777777" w:rsidR="00D311FF" w:rsidRDefault="00D311F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76FC76" w14:textId="77777777" w:rsidR="00671C4E" w:rsidRDefault="00671C4E" w:rsidP="00D311FF">
      <w:r>
        <w:separator/>
      </w:r>
    </w:p>
  </w:footnote>
  <w:footnote w:type="continuationSeparator" w:id="0">
    <w:p w14:paraId="65FC2E12" w14:textId="77777777" w:rsidR="00671C4E" w:rsidRDefault="00671C4E" w:rsidP="00D311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Normal"/>
      <w:tblW w:w="3824" w:type="dxa"/>
      <w:tblInd w:w="614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1E0" w:firstRow="1" w:lastRow="1" w:firstColumn="1" w:lastColumn="1" w:noHBand="0" w:noVBand="0"/>
    </w:tblPr>
    <w:tblGrid>
      <w:gridCol w:w="992"/>
      <w:gridCol w:w="1168"/>
      <w:gridCol w:w="960"/>
      <w:gridCol w:w="704"/>
    </w:tblGrid>
    <w:tr w:rsidR="006B0F52" w:rsidRPr="006B0F52" w14:paraId="686686C7" w14:textId="77777777" w:rsidTr="00F043D4">
      <w:trPr>
        <w:trHeight w:val="365"/>
      </w:trPr>
      <w:tc>
        <w:tcPr>
          <w:tcW w:w="3824" w:type="dxa"/>
          <w:gridSpan w:val="4"/>
          <w:tcBorders>
            <w:top w:val="nil"/>
            <w:left w:val="nil"/>
            <w:right w:val="nil"/>
          </w:tcBorders>
          <w:vAlign w:val="center"/>
        </w:tcPr>
        <w:p w14:paraId="23C219DA" w14:textId="77777777" w:rsidR="006B0F52" w:rsidRPr="00F72D62" w:rsidRDefault="006B0F52" w:rsidP="00F72D62">
          <w:pPr>
            <w:pStyle w:val="TableParagraph"/>
            <w:spacing w:line="318" w:lineRule="exact"/>
            <w:ind w:left="182"/>
            <w:jc w:val="center"/>
            <w:rPr>
              <w:color w:val="2F5496" w:themeColor="accent1" w:themeShade="BF"/>
              <w:sz w:val="24"/>
              <w:szCs w:val="24"/>
              <w:lang w:val="es-MX"/>
            </w:rPr>
          </w:pPr>
          <w:r w:rsidRPr="00F72D62">
            <w:rPr>
              <w:color w:val="2F5496" w:themeColor="accent1" w:themeShade="BF"/>
              <w:sz w:val="24"/>
              <w:szCs w:val="24"/>
              <w:lang w:val="es-MX"/>
            </w:rPr>
            <w:t xml:space="preserve">FORMATO </w:t>
          </w:r>
          <w:r w:rsidR="00F72D62" w:rsidRPr="00F72D62">
            <w:rPr>
              <w:b/>
              <w:bCs/>
              <w:color w:val="2F5496" w:themeColor="accent1" w:themeShade="BF"/>
              <w:sz w:val="24"/>
              <w:szCs w:val="24"/>
              <w:lang w:val="es-MX"/>
            </w:rPr>
            <w:t>CP-</w:t>
          </w:r>
          <w:r w:rsidRPr="00F72D62">
            <w:rPr>
              <w:b/>
              <w:bCs/>
              <w:color w:val="2F5496" w:themeColor="accent1" w:themeShade="BF"/>
              <w:sz w:val="24"/>
              <w:szCs w:val="24"/>
              <w:lang w:val="es-MX"/>
            </w:rPr>
            <w:t>P</w:t>
          </w:r>
          <w:r w:rsidR="00FF36D8">
            <w:rPr>
              <w:b/>
              <w:bCs/>
              <w:color w:val="2F5496" w:themeColor="accent1" w:themeShade="BF"/>
              <w:sz w:val="24"/>
              <w:szCs w:val="24"/>
              <w:lang w:val="es-MX"/>
            </w:rPr>
            <w:t>M</w:t>
          </w:r>
          <w:r w:rsidRPr="00F72D62">
            <w:rPr>
              <w:b/>
              <w:bCs/>
              <w:color w:val="2F5496" w:themeColor="accent1" w:themeShade="BF"/>
              <w:sz w:val="24"/>
              <w:szCs w:val="24"/>
              <w:lang w:val="es-MX"/>
            </w:rPr>
            <w:t>DU-</w:t>
          </w:r>
          <w:r w:rsidR="00F72D62" w:rsidRPr="00F72D62">
            <w:rPr>
              <w:b/>
              <w:bCs/>
              <w:color w:val="2F5496" w:themeColor="accent1" w:themeShade="BF"/>
              <w:sz w:val="24"/>
              <w:szCs w:val="24"/>
              <w:lang w:val="es-MX"/>
            </w:rPr>
            <w:t>003</w:t>
          </w:r>
        </w:p>
      </w:tc>
    </w:tr>
    <w:tr w:rsidR="006B0F52" w:rsidRPr="006B0F52" w14:paraId="1A53C1AB" w14:textId="77777777" w:rsidTr="00F043D4">
      <w:trPr>
        <w:trHeight w:val="365"/>
      </w:trPr>
      <w:tc>
        <w:tcPr>
          <w:tcW w:w="992" w:type="dxa"/>
          <w:vAlign w:val="center"/>
        </w:tcPr>
        <w:p w14:paraId="404D5E2E" w14:textId="77777777" w:rsidR="006B0F52" w:rsidRPr="006B0F52" w:rsidRDefault="006B0F52" w:rsidP="00577D53">
          <w:pPr>
            <w:pStyle w:val="TableParagraph"/>
            <w:ind w:left="100" w:right="94"/>
            <w:rPr>
              <w:lang w:val="es-MX"/>
            </w:rPr>
          </w:pPr>
          <w:r w:rsidRPr="006B0F52">
            <w:rPr>
              <w:lang w:val="es-MX"/>
            </w:rPr>
            <w:t>FOLIO</w:t>
          </w:r>
        </w:p>
      </w:tc>
      <w:tc>
        <w:tcPr>
          <w:tcW w:w="2832" w:type="dxa"/>
          <w:gridSpan w:val="3"/>
          <w:vAlign w:val="center"/>
        </w:tcPr>
        <w:p w14:paraId="7322D509" w14:textId="77777777" w:rsidR="006B0F52" w:rsidRPr="006B0F52" w:rsidRDefault="006B0F52" w:rsidP="00577D53">
          <w:pPr>
            <w:pStyle w:val="TableParagraph"/>
            <w:spacing w:line="318" w:lineRule="exact"/>
            <w:ind w:left="182"/>
            <w:rPr>
              <w:b/>
              <w:color w:val="A6A6A6" w:themeColor="background1" w:themeShade="A6"/>
              <w:sz w:val="28"/>
              <w:lang w:val="es-MX"/>
            </w:rPr>
          </w:pPr>
          <w:r w:rsidRPr="006B0F52">
            <w:rPr>
              <w:b/>
              <w:color w:val="F2F2F2"/>
              <w:sz w:val="28"/>
              <w:lang w:val="es-MX"/>
            </w:rPr>
            <w:t>Exclusivo D.O.T.</w:t>
          </w:r>
        </w:p>
      </w:tc>
    </w:tr>
    <w:tr w:rsidR="00577D53" w:rsidRPr="006B0F52" w14:paraId="5E086169" w14:textId="77777777" w:rsidTr="00F043D4">
      <w:trPr>
        <w:trHeight w:val="365"/>
      </w:trPr>
      <w:tc>
        <w:tcPr>
          <w:tcW w:w="992" w:type="dxa"/>
          <w:vAlign w:val="center"/>
        </w:tcPr>
        <w:p w14:paraId="1A39794B" w14:textId="77777777" w:rsidR="00577D53" w:rsidRPr="006B0F52" w:rsidRDefault="00577D53" w:rsidP="00577D53">
          <w:pPr>
            <w:pStyle w:val="TableParagraph"/>
            <w:spacing w:line="250" w:lineRule="exact"/>
            <w:ind w:left="101" w:right="94"/>
            <w:rPr>
              <w:lang w:val="es-MX"/>
            </w:rPr>
          </w:pPr>
          <w:r w:rsidRPr="006B0F52">
            <w:rPr>
              <w:lang w:val="es-MX"/>
            </w:rPr>
            <w:t>FECHA</w:t>
          </w:r>
        </w:p>
      </w:tc>
      <w:tc>
        <w:tcPr>
          <w:tcW w:w="1168" w:type="dxa"/>
          <w:vAlign w:val="center"/>
        </w:tcPr>
        <w:p w14:paraId="29EEE041" w14:textId="77777777" w:rsidR="00577D53" w:rsidRPr="006B0F52" w:rsidRDefault="00577D53" w:rsidP="00577D53">
          <w:pPr>
            <w:pStyle w:val="TableParagraph"/>
            <w:rPr>
              <w:rFonts w:ascii="Times New Roman"/>
              <w:sz w:val="18"/>
              <w:lang w:val="es-MX"/>
            </w:rPr>
          </w:pPr>
        </w:p>
      </w:tc>
      <w:tc>
        <w:tcPr>
          <w:tcW w:w="960" w:type="dxa"/>
          <w:vAlign w:val="center"/>
        </w:tcPr>
        <w:p w14:paraId="4C1DE552" w14:textId="77777777" w:rsidR="00577D53" w:rsidRPr="006B0F52" w:rsidRDefault="00577D53" w:rsidP="00577D53">
          <w:pPr>
            <w:pStyle w:val="TableParagraph"/>
            <w:spacing w:line="250" w:lineRule="exact"/>
            <w:ind w:left="158"/>
            <w:rPr>
              <w:lang w:val="es-MX"/>
            </w:rPr>
          </w:pPr>
          <w:r w:rsidRPr="006B0F52">
            <w:rPr>
              <w:lang w:val="es-MX"/>
            </w:rPr>
            <w:t>HORA</w:t>
          </w:r>
        </w:p>
      </w:tc>
      <w:tc>
        <w:tcPr>
          <w:tcW w:w="704" w:type="dxa"/>
          <w:vAlign w:val="center"/>
        </w:tcPr>
        <w:p w14:paraId="31F34E1C" w14:textId="77777777" w:rsidR="00577D53" w:rsidRPr="006B0F52" w:rsidRDefault="00577D53" w:rsidP="00577D53">
          <w:pPr>
            <w:pStyle w:val="TableParagraph"/>
            <w:rPr>
              <w:rFonts w:ascii="Times New Roman"/>
              <w:sz w:val="18"/>
              <w:lang w:val="es-MX"/>
            </w:rPr>
          </w:pPr>
        </w:p>
      </w:tc>
    </w:tr>
  </w:tbl>
  <w:p w14:paraId="028DDFCD" w14:textId="77777777" w:rsidR="00D311FF" w:rsidRPr="006B0F52" w:rsidRDefault="00D311FF">
    <w:pPr>
      <w:pStyle w:val="Encabezado"/>
      <w:rPr>
        <w:lang w:val="es-MX"/>
      </w:rPr>
    </w:pPr>
    <w:r w:rsidRPr="006B0F52">
      <w:rPr>
        <w:lang w:val="es-MX"/>
      </w:rPr>
      <w:drawing>
        <wp:anchor distT="0" distB="0" distL="114300" distR="114300" simplePos="0" relativeHeight="251659264" behindDoc="1" locked="0" layoutInCell="1" allowOverlap="1" wp14:anchorId="77D2983E" wp14:editId="65278007">
          <wp:simplePos x="0" y="0"/>
          <wp:positionH relativeFrom="page">
            <wp:posOffset>-18993</wp:posOffset>
          </wp:positionH>
          <wp:positionV relativeFrom="page">
            <wp:posOffset>-12873</wp:posOffset>
          </wp:positionV>
          <wp:extent cx="7772400" cy="1450731"/>
          <wp:effectExtent l="0" t="0" r="0" b="0"/>
          <wp:wrapNone/>
          <wp:docPr id="29" name="Imagen 29" descr="290918_ZAPOTLAN_HojaMembretada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1" descr="290918_ZAPOTLAN_HojaMembretada-0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5572"/>
                  <a:stretch/>
                </pic:blipFill>
                <pic:spPr bwMode="auto">
                  <a:xfrm>
                    <a:off x="0" y="0"/>
                    <a:ext cx="7772400" cy="145073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74A3346"/>
    <w:multiLevelType w:val="hybridMultilevel"/>
    <w:tmpl w:val="8418040C"/>
    <w:lvl w:ilvl="0" w:tplc="976C8644">
      <w:start w:val="1"/>
      <w:numFmt w:val="upperLetter"/>
      <w:lvlText w:val="%1."/>
      <w:lvlJc w:val="left"/>
      <w:pPr>
        <w:ind w:left="720" w:hanging="360"/>
      </w:pPr>
      <w:rPr>
        <w:rFonts w:ascii="Aria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BD27C7A"/>
    <w:multiLevelType w:val="hybridMultilevel"/>
    <w:tmpl w:val="37C0269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9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53"/>
    <w:rsid w:val="000A0CE0"/>
    <w:rsid w:val="00101B0D"/>
    <w:rsid w:val="00195AFC"/>
    <w:rsid w:val="004574C5"/>
    <w:rsid w:val="00476642"/>
    <w:rsid w:val="00577D53"/>
    <w:rsid w:val="00671C4E"/>
    <w:rsid w:val="006A6E41"/>
    <w:rsid w:val="006B0F52"/>
    <w:rsid w:val="006D0B1E"/>
    <w:rsid w:val="0072044B"/>
    <w:rsid w:val="00D311FF"/>
    <w:rsid w:val="00D84940"/>
    <w:rsid w:val="00DC49DF"/>
    <w:rsid w:val="00E03598"/>
    <w:rsid w:val="00F043D4"/>
    <w:rsid w:val="00F72D62"/>
    <w:rsid w:val="00FF3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E65257"/>
  <w15:chartTrackingRefBased/>
  <w15:docId w15:val="{888B2FC8-4CD3-423F-B1DF-CC3F59634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D53"/>
    <w:pPr>
      <w:spacing w:after="0" w:line="240" w:lineRule="auto"/>
    </w:pPr>
    <w:rPr>
      <w:rFonts w:eastAsiaTheme="minorEastAsia"/>
      <w:noProof/>
      <w:sz w:val="24"/>
      <w:szCs w:val="24"/>
      <w:lang w:val="es-ES_tradnl" w:eastAsia="es-ES"/>
    </w:rPr>
  </w:style>
  <w:style w:type="paragraph" w:styleId="Ttulo2">
    <w:name w:val="heading 2"/>
    <w:basedOn w:val="Normal"/>
    <w:link w:val="Ttulo2Car"/>
    <w:uiPriority w:val="9"/>
    <w:unhideWhenUsed/>
    <w:qFormat/>
    <w:rsid w:val="00577D53"/>
    <w:pPr>
      <w:widowControl w:val="0"/>
      <w:autoSpaceDE w:val="0"/>
      <w:autoSpaceDN w:val="0"/>
      <w:ind w:left="212"/>
      <w:outlineLvl w:val="1"/>
    </w:pPr>
    <w:rPr>
      <w:rFonts w:ascii="Arial" w:eastAsia="Arial" w:hAnsi="Arial" w:cs="Arial"/>
      <w:b/>
      <w:bCs/>
      <w:noProof w:val="0"/>
      <w:sz w:val="18"/>
      <w:szCs w:val="18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311F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11FF"/>
  </w:style>
  <w:style w:type="paragraph" w:styleId="Piedepgina">
    <w:name w:val="footer"/>
    <w:basedOn w:val="Normal"/>
    <w:link w:val="PiedepginaCar"/>
    <w:uiPriority w:val="99"/>
    <w:unhideWhenUsed/>
    <w:rsid w:val="00D311F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11FF"/>
  </w:style>
  <w:style w:type="character" w:customStyle="1" w:styleId="Ttulo2Car">
    <w:name w:val="Título 2 Car"/>
    <w:basedOn w:val="Fuentedeprrafopredeter"/>
    <w:link w:val="Ttulo2"/>
    <w:uiPriority w:val="9"/>
    <w:rsid w:val="00577D53"/>
    <w:rPr>
      <w:rFonts w:ascii="Arial" w:eastAsia="Arial" w:hAnsi="Arial" w:cs="Arial"/>
      <w:b/>
      <w:bCs/>
      <w:sz w:val="18"/>
      <w:szCs w:val="18"/>
      <w:lang w:val="en-US"/>
    </w:rPr>
  </w:style>
  <w:style w:type="paragraph" w:styleId="Prrafodelista">
    <w:name w:val="List Paragraph"/>
    <w:basedOn w:val="Normal"/>
    <w:uiPriority w:val="1"/>
    <w:qFormat/>
    <w:rsid w:val="00577D53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577D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577D53"/>
    <w:pPr>
      <w:widowControl w:val="0"/>
      <w:autoSpaceDE w:val="0"/>
      <w:autoSpaceDN w:val="0"/>
    </w:pPr>
    <w:rPr>
      <w:rFonts w:ascii="Arial" w:eastAsia="Arial" w:hAnsi="Arial" w:cs="Arial"/>
      <w:noProof w:val="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F72D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Q_MAURICIO\Documents\Plantillas%20personalizadas%20de%20Office\MEMBRETE_H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MEMBRETE_H.dotx</Template>
  <TotalTime>41</TotalTime>
  <Pages>3</Pages>
  <Words>135</Words>
  <Characters>746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ARQ_MAURICIO</dc:creator>
  <cp:keywords/>
  <dc:description/>
  <cp:lastModifiedBy>Mauricio Andrade</cp:lastModifiedBy>
  <cp:revision>7</cp:revision>
  <cp:lastPrinted>2020-02-24T21:07:00Z</cp:lastPrinted>
  <dcterms:created xsi:type="dcterms:W3CDTF">2020-02-24T20:26:00Z</dcterms:created>
  <dcterms:modified xsi:type="dcterms:W3CDTF">2020-02-24T21:25:00Z</dcterms:modified>
</cp:coreProperties>
</file>